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4D7F" w:rsidRDefault="00CE4D7F" w:rsidP="00271835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</w:p>
    <w:p w:rsidR="00CE4D7F" w:rsidRPr="00231F73" w:rsidRDefault="00CE4D7F">
      <w:pPr>
        <w:rPr>
          <w:b/>
          <w:sz w:val="28"/>
          <w:szCs w:val="28"/>
        </w:rPr>
      </w:pPr>
      <w:r w:rsidRPr="00231F73">
        <w:rPr>
          <w:b/>
          <w:sz w:val="28"/>
          <w:szCs w:val="28"/>
        </w:rPr>
        <w:t>ШагN1.</w:t>
      </w:r>
      <w:r>
        <w:rPr>
          <w:b/>
          <w:sz w:val="28"/>
          <w:szCs w:val="28"/>
        </w:rPr>
        <w:t xml:space="preserve"> Регистрация на портале НМО МЗ РФ.</w: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  <w:r w:rsidRPr="000D0B64">
        <w:rPr>
          <w:sz w:val="28"/>
          <w:szCs w:val="28"/>
        </w:rPr>
        <w:t>Для упрощения процесса подачи заявки и зачисления на цикл предлагаем алгоритм действия:</w:t>
      </w:r>
    </w:p>
    <w:p w:rsidR="00CE4D7F" w:rsidRDefault="00CE4D7F">
      <w:pPr>
        <w:rPr>
          <w:sz w:val="28"/>
          <w:szCs w:val="28"/>
        </w:rPr>
      </w:pPr>
      <w:r w:rsidRPr="000D0B64">
        <w:rPr>
          <w:sz w:val="28"/>
          <w:szCs w:val="28"/>
        </w:rPr>
        <w:t>1.Зарегистрироватьсяна Портале непрерывного медицинского и фармацевтического образования Минздрава России edu.rosminzdrav.ru.</w:t>
      </w:r>
    </w:p>
    <w:p w:rsidR="00CE4D7F" w:rsidRDefault="00CE4D7F">
      <w:pPr>
        <w:rPr>
          <w:sz w:val="28"/>
          <w:szCs w:val="28"/>
        </w:rPr>
      </w:pPr>
      <w:r w:rsidRPr="000D0B64">
        <w:rPr>
          <w:sz w:val="28"/>
          <w:szCs w:val="28"/>
        </w:rPr>
        <w:t>2.Зай</w:t>
      </w:r>
      <w:r>
        <w:rPr>
          <w:sz w:val="28"/>
          <w:szCs w:val="28"/>
        </w:rPr>
        <w:t>ти через личный кабинет</w: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>3.Я собираюсь использовать Портал для обучения:</w:t>
      </w:r>
    </w:p>
    <w:p w:rsidR="00CE4D7F" w:rsidRDefault="00CE4D7F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«Как младший медицинский персонал» </w:t>
      </w:r>
    </w:p>
    <w:p w:rsidR="00CE4D7F" w:rsidRPr="00FE5B35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5.75pt;height:348pt">
            <v:imagedata r:id="rId4" o:title=""/>
          </v:shape>
        </w:pict>
      </w:r>
    </w:p>
    <w:p w:rsidR="00CE4D7F" w:rsidRDefault="00CE4D7F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4.Заходите в профиль </w:t>
      </w:r>
    </w:p>
    <w:p w:rsidR="00CE4D7F" w:rsidRPr="007F5F3F" w:rsidRDefault="00CE4D7F">
      <w:pPr>
        <w:rPr>
          <w:b/>
          <w:sz w:val="28"/>
          <w:szCs w:val="28"/>
        </w:rPr>
      </w:pPr>
      <w:r w:rsidRPr="00BD7BCB">
        <w:rPr>
          <w:b/>
          <w:sz w:val="28"/>
          <w:szCs w:val="28"/>
        </w:rPr>
        <w:pict>
          <v:shape id="_x0000_i1026" type="#_x0000_t75" style="width:228pt;height:128.25pt">
            <v:imagedata r:id="rId5" o:title=""/>
          </v:shape>
        </w:pic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5. пятилетний план 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27" type="#_x0000_t75" style="width:175.5pt;height:312pt">
            <v:imagedata r:id="rId6" o:title=""/>
          </v:shape>
        </w:pic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6.Сертификат (в этой графе ставите вместо серии нули, номер сертификата  любую дату) 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28" type="#_x0000_t75" style="width:162pt;height:4in">
            <v:imagedata r:id="rId7" o:title=""/>
          </v:shape>
        </w:pic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7.Формирование траектории 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29" type="#_x0000_t75" style="width:148.5pt;height:264pt">
            <v:imagedata r:id="rId8" o:title=""/>
          </v:shape>
        </w:pic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>8.Нажать «поиск»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30" type="#_x0000_t75" style="width:202.5pt;height:5in">
            <v:imagedata r:id="rId9" o:title=""/>
          </v:shape>
        </w:pic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9.Выбрать регион проведения </w:t>
      </w:r>
      <w:r w:rsidRPr="0072029B">
        <w:rPr>
          <w:b/>
          <w:sz w:val="28"/>
          <w:szCs w:val="28"/>
        </w:rPr>
        <w:t>«Республика Бурятия»</w:t>
      </w:r>
      <w:r>
        <w:rPr>
          <w:sz w:val="28"/>
          <w:szCs w:val="28"/>
        </w:rPr>
        <w:t xml:space="preserve"> и образовательную организацию </w:t>
      </w:r>
      <w:r w:rsidRPr="0072029B">
        <w:rPr>
          <w:b/>
          <w:sz w:val="28"/>
          <w:szCs w:val="28"/>
        </w:rPr>
        <w:t>ГАПОУ «Республиканский базовый медицинский колледж имени .Э.Р.Раднаева»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31" type="#_x0000_t75" style="width:324pt;height:182.25pt">
            <v:imagedata r:id="rId10" o:title=""/>
          </v:shape>
        </w:pic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10.Название цикла 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32" type="#_x0000_t75" style="width:3in;height:121.5pt">
            <v:imagedata r:id="rId11" o:title=""/>
          </v:shape>
        </w:pic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>11.Нажимаете на слово «сформировать»   2 раза.</w: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>12. Выбираете цикл по дате и снова слово «сформировать»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33" type="#_x0000_t75" style="width:228pt;height:128.25pt">
            <v:imagedata r:id="rId12" o:title=""/>
          </v:shape>
        </w:pic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>13. Заполняете заявку</w:t>
      </w:r>
    </w:p>
    <w:p w:rsidR="00CE4D7F" w:rsidRDefault="00CE4D7F">
      <w:pPr>
        <w:rPr>
          <w:sz w:val="28"/>
          <w:szCs w:val="28"/>
        </w:rPr>
      </w:pPr>
      <w:r w:rsidRPr="00BD7BCB">
        <w:rPr>
          <w:sz w:val="28"/>
          <w:szCs w:val="28"/>
        </w:rPr>
        <w:pict>
          <v:shape id="_x0000_i1034" type="#_x0000_t75" style="width:240pt;height:135pt">
            <v:imagedata r:id="rId13" o:title=""/>
          </v:shape>
        </w:pic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14. </w:t>
      </w:r>
      <w:r w:rsidRPr="0032441F">
        <w:rPr>
          <w:b/>
          <w:sz w:val="28"/>
          <w:szCs w:val="28"/>
        </w:rPr>
        <w:t>Вы успешно зарегистрированы</w:t>
      </w:r>
      <w:r>
        <w:rPr>
          <w:sz w:val="28"/>
          <w:szCs w:val="28"/>
        </w:rPr>
        <w:t xml:space="preserve"> на цикл, если появилось «скачать заявку», подтвердить.  Просим заявку нам не отправлять. </w:t>
      </w: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E4D7F" w:rsidRDefault="00CE4D7F" w:rsidP="00EB2D49">
      <w:pPr>
        <w:pStyle w:val="NormalWeb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15. Для оформления удостоверения, необходимо отправить скан паспорта (1 стр.), копию диплома (аттестата) об образовании и согласие на обработку персональных данных (</w:t>
      </w:r>
      <w:hyperlink r:id="rId14" w:history="1">
        <w:r w:rsidRPr="008C355F">
          <w:rPr>
            <w:rStyle w:val="Hyperlink"/>
            <w:sz w:val="27"/>
            <w:szCs w:val="27"/>
          </w:rPr>
          <w:t>ссылка на бланк согласия</w:t>
        </w:r>
      </w:hyperlink>
      <w:r>
        <w:rPr>
          <w:color w:val="000000"/>
          <w:sz w:val="27"/>
          <w:szCs w:val="27"/>
        </w:rPr>
        <w:t>) на электронный адрес: covid.mms@mail.ru</w:t>
      </w:r>
    </w:p>
    <w:p w:rsidR="00CE4D7F" w:rsidRDefault="00CE4D7F" w:rsidP="00EB2D49">
      <w:pPr>
        <w:pStyle w:val="NormalWeb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Контактное лицо по регистрации: Дашиева Марина Николаевна 89243971655</w:t>
      </w:r>
    </w:p>
    <w:p w:rsidR="00CE4D7F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</w:p>
    <w:p w:rsidR="00CE4D7F" w:rsidRPr="00231F73" w:rsidRDefault="00CE4D7F">
      <w:pPr>
        <w:rPr>
          <w:b/>
          <w:sz w:val="28"/>
          <w:szCs w:val="28"/>
        </w:rPr>
      </w:pPr>
      <w:r w:rsidRPr="00231F73">
        <w:rPr>
          <w:b/>
          <w:sz w:val="28"/>
          <w:szCs w:val="28"/>
        </w:rPr>
        <w:t>ШАГ №2 «Заключение договора на оказание образовательных услуг»</w:t>
      </w:r>
    </w:p>
    <w:p w:rsidR="00CE4D7F" w:rsidRPr="00231F73" w:rsidRDefault="00CE4D7F">
      <w:pPr>
        <w:rPr>
          <w:b/>
          <w:sz w:val="28"/>
          <w:szCs w:val="28"/>
        </w:rPr>
      </w:pPr>
    </w:p>
    <w:p w:rsidR="00CE4D7F" w:rsidRPr="009156DF" w:rsidRDefault="00CE4D7F" w:rsidP="00DC16A1">
      <w:pPr>
        <w:pStyle w:val="NormalWeb"/>
        <w:jc w:val="both"/>
        <w:rPr>
          <w:sz w:val="28"/>
          <w:szCs w:val="28"/>
        </w:rPr>
      </w:pPr>
      <w:r w:rsidRPr="009156DF">
        <w:rPr>
          <w:sz w:val="28"/>
          <w:szCs w:val="28"/>
        </w:rPr>
        <w:t>1.Вам необходимо заключить договор об оказании платных образовательных услуг</w:t>
      </w:r>
      <w:r>
        <w:rPr>
          <w:sz w:val="28"/>
          <w:szCs w:val="28"/>
        </w:rPr>
        <w:t xml:space="preserve">. Скачать: </w:t>
      </w:r>
      <w:hyperlink r:id="rId15" w:history="1">
        <w:r w:rsidRPr="009156DF">
          <w:rPr>
            <w:rStyle w:val="Hyperlink"/>
            <w:sz w:val="28"/>
            <w:szCs w:val="28"/>
          </w:rPr>
          <w:t>договор для физических лиц</w:t>
        </w:r>
      </w:hyperlink>
      <w:r w:rsidRPr="009156DF">
        <w:rPr>
          <w:rStyle w:val="Hyperlink"/>
          <w:sz w:val="28"/>
          <w:szCs w:val="28"/>
        </w:rPr>
        <w:t xml:space="preserve">, </w:t>
      </w:r>
      <w:hyperlink r:id="rId16" w:history="1">
        <w:r w:rsidRPr="009156DF">
          <w:rPr>
            <w:rStyle w:val="Hyperlink"/>
            <w:sz w:val="28"/>
            <w:szCs w:val="28"/>
          </w:rPr>
          <w:t>акт выполненных работ для физических лиц</w:t>
        </w:r>
      </w:hyperlink>
      <w:r w:rsidRPr="009156DF">
        <w:rPr>
          <w:sz w:val="28"/>
          <w:szCs w:val="28"/>
        </w:rPr>
        <w:t xml:space="preserve">, (если оплачиваете лично) </w:t>
      </w:r>
    </w:p>
    <w:p w:rsidR="00CE4D7F" w:rsidRPr="009156DF" w:rsidRDefault="00CE4D7F" w:rsidP="00DC16A1">
      <w:pPr>
        <w:pStyle w:val="NormalWeb"/>
        <w:jc w:val="both"/>
        <w:rPr>
          <w:sz w:val="28"/>
          <w:szCs w:val="28"/>
        </w:rPr>
      </w:pPr>
      <w:hyperlink r:id="rId17" w:history="1">
        <w:r w:rsidRPr="009156DF">
          <w:rPr>
            <w:rStyle w:val="Hyperlink"/>
            <w:sz w:val="28"/>
            <w:szCs w:val="28"/>
          </w:rPr>
          <w:t>договор для юридических лиц</w:t>
        </w:r>
      </w:hyperlink>
      <w:r w:rsidRPr="009156DF">
        <w:rPr>
          <w:sz w:val="28"/>
          <w:szCs w:val="28"/>
        </w:rPr>
        <w:t xml:space="preserve">, </w:t>
      </w:r>
      <w:hyperlink r:id="rId18" w:history="1">
        <w:r w:rsidRPr="009156DF">
          <w:rPr>
            <w:rStyle w:val="Hyperlink"/>
            <w:sz w:val="28"/>
            <w:szCs w:val="28"/>
          </w:rPr>
          <w:t>акт выполненных работ для юридических лиц</w:t>
        </w:r>
      </w:hyperlink>
      <w:r w:rsidRPr="009156DF">
        <w:rPr>
          <w:sz w:val="28"/>
          <w:szCs w:val="28"/>
        </w:rPr>
        <w:t>) (если оплачивает медицинская организация)</w:t>
      </w:r>
    </w:p>
    <w:p w:rsidR="00CE4D7F" w:rsidRPr="009156DF" w:rsidRDefault="00CE4D7F" w:rsidP="00DC16A1">
      <w:pPr>
        <w:pStyle w:val="NormalWeb"/>
        <w:jc w:val="both"/>
        <w:rPr>
          <w:sz w:val="28"/>
          <w:szCs w:val="28"/>
        </w:rPr>
      </w:pPr>
      <w:r w:rsidRPr="009156DF">
        <w:rPr>
          <w:sz w:val="28"/>
          <w:szCs w:val="28"/>
        </w:rPr>
        <w:t xml:space="preserve">2. Подписанный и отсканированный </w:t>
      </w:r>
      <w:r w:rsidRPr="009156DF">
        <w:rPr>
          <w:b/>
          <w:sz w:val="28"/>
          <w:szCs w:val="28"/>
        </w:rPr>
        <w:t>договор</w:t>
      </w:r>
      <w:r w:rsidRPr="009156DF">
        <w:rPr>
          <w:sz w:val="28"/>
          <w:szCs w:val="28"/>
        </w:rPr>
        <w:t xml:space="preserve"> об оказании платных образовательных услуг направить на электронный адрес: </w:t>
      </w:r>
      <w:hyperlink r:id="rId19" w:history="1">
        <w:r w:rsidRPr="002A7C9D">
          <w:rPr>
            <w:rStyle w:val="Hyperlink"/>
            <w:sz w:val="28"/>
            <w:szCs w:val="28"/>
            <w:lang w:val="en-US"/>
          </w:rPr>
          <w:t>covid</w:t>
        </w:r>
        <w:r w:rsidRPr="002A7C9D">
          <w:rPr>
            <w:rStyle w:val="Hyperlink"/>
            <w:sz w:val="28"/>
            <w:szCs w:val="28"/>
          </w:rPr>
          <w:t>.</w:t>
        </w:r>
        <w:r w:rsidRPr="002A7C9D">
          <w:rPr>
            <w:rStyle w:val="Hyperlink"/>
            <w:sz w:val="28"/>
            <w:szCs w:val="28"/>
            <w:lang w:val="en-US"/>
          </w:rPr>
          <w:t>mms</w:t>
        </w:r>
        <w:r w:rsidRPr="002A7C9D">
          <w:rPr>
            <w:rStyle w:val="Hyperlink"/>
            <w:sz w:val="28"/>
            <w:szCs w:val="28"/>
          </w:rPr>
          <w:t>@</w:t>
        </w:r>
        <w:r w:rsidRPr="002A7C9D">
          <w:rPr>
            <w:rStyle w:val="Hyperlink"/>
            <w:sz w:val="28"/>
            <w:szCs w:val="28"/>
            <w:lang w:val="en-US"/>
          </w:rPr>
          <w:t>mail</w:t>
        </w:r>
        <w:r w:rsidRPr="002A7C9D">
          <w:rPr>
            <w:rStyle w:val="Hyperlink"/>
            <w:sz w:val="28"/>
            <w:szCs w:val="28"/>
          </w:rPr>
          <w:t>.</w:t>
        </w:r>
        <w:r w:rsidRPr="002A7C9D">
          <w:rPr>
            <w:rStyle w:val="Hyperlink"/>
            <w:sz w:val="28"/>
            <w:szCs w:val="28"/>
            <w:lang w:val="en-US"/>
          </w:rPr>
          <w:t>ru</w:t>
        </w:r>
      </w:hyperlink>
    </w:p>
    <w:p w:rsidR="00CE4D7F" w:rsidRPr="00AC7415" w:rsidRDefault="00CE4D7F" w:rsidP="009156DF">
      <w:pPr>
        <w:pStyle w:val="NormalWeb"/>
        <w:jc w:val="both"/>
        <w:rPr>
          <w:sz w:val="28"/>
          <w:szCs w:val="28"/>
        </w:rPr>
      </w:pPr>
      <w:r w:rsidRPr="009156DF">
        <w:rPr>
          <w:sz w:val="28"/>
          <w:szCs w:val="28"/>
        </w:rPr>
        <w:t xml:space="preserve">3. Подписанный и отсканированный </w:t>
      </w:r>
      <w:r w:rsidRPr="009156DF">
        <w:rPr>
          <w:b/>
          <w:sz w:val="28"/>
          <w:szCs w:val="28"/>
        </w:rPr>
        <w:t xml:space="preserve">акт </w:t>
      </w:r>
      <w:r w:rsidRPr="009156DF">
        <w:rPr>
          <w:sz w:val="28"/>
          <w:szCs w:val="28"/>
        </w:rPr>
        <w:t xml:space="preserve">выполненных работ  направить на электронный адрес: </w:t>
      </w:r>
      <w:hyperlink r:id="rId20" w:history="1">
        <w:r w:rsidRPr="002A7C9D">
          <w:rPr>
            <w:rStyle w:val="Hyperlink"/>
            <w:sz w:val="28"/>
            <w:szCs w:val="28"/>
            <w:lang w:val="en-US"/>
          </w:rPr>
          <w:t>covid</w:t>
        </w:r>
        <w:r w:rsidRPr="002A7C9D">
          <w:rPr>
            <w:rStyle w:val="Hyperlink"/>
            <w:sz w:val="28"/>
            <w:szCs w:val="28"/>
          </w:rPr>
          <w:t>.</w:t>
        </w:r>
        <w:r w:rsidRPr="002A7C9D">
          <w:rPr>
            <w:rStyle w:val="Hyperlink"/>
            <w:sz w:val="28"/>
            <w:szCs w:val="28"/>
            <w:lang w:val="en-US"/>
          </w:rPr>
          <w:t>mms</w:t>
        </w:r>
        <w:r w:rsidRPr="002A7C9D">
          <w:rPr>
            <w:rStyle w:val="Hyperlink"/>
            <w:sz w:val="28"/>
            <w:szCs w:val="28"/>
          </w:rPr>
          <w:t>@</w:t>
        </w:r>
        <w:r w:rsidRPr="002A7C9D">
          <w:rPr>
            <w:rStyle w:val="Hyperlink"/>
            <w:sz w:val="28"/>
            <w:szCs w:val="28"/>
            <w:lang w:val="en-US"/>
          </w:rPr>
          <w:t>mail</w:t>
        </w:r>
        <w:r w:rsidRPr="002A7C9D">
          <w:rPr>
            <w:rStyle w:val="Hyperlink"/>
            <w:sz w:val="28"/>
            <w:szCs w:val="28"/>
          </w:rPr>
          <w:t>.</w:t>
        </w:r>
        <w:r w:rsidRPr="002A7C9D">
          <w:rPr>
            <w:rStyle w:val="Hyperlink"/>
            <w:sz w:val="28"/>
            <w:szCs w:val="28"/>
            <w:lang w:val="en-US"/>
          </w:rPr>
          <w:t>ru</w:t>
        </w:r>
      </w:hyperlink>
      <w:r>
        <w:rPr>
          <w:sz w:val="28"/>
          <w:szCs w:val="28"/>
        </w:rPr>
        <w:t>.</w:t>
      </w:r>
    </w:p>
    <w:p w:rsidR="00CE4D7F" w:rsidRPr="009156DF" w:rsidRDefault="00CE4D7F" w:rsidP="00DC16A1">
      <w:pPr>
        <w:pStyle w:val="NormalWeb"/>
        <w:jc w:val="both"/>
        <w:rPr>
          <w:sz w:val="28"/>
          <w:szCs w:val="28"/>
        </w:rPr>
      </w:pPr>
      <w:r w:rsidRPr="009156DF">
        <w:rPr>
          <w:sz w:val="28"/>
          <w:szCs w:val="28"/>
        </w:rPr>
        <w:t>Контактное лицо: Дамбаева Дарима Булатовна  (сот.т. 89140513408)</w:t>
      </w:r>
    </w:p>
    <w:p w:rsidR="00CE4D7F" w:rsidRPr="00CB2829" w:rsidRDefault="00CE4D7F" w:rsidP="00DC16A1">
      <w:pPr>
        <w:pStyle w:val="NormalWeb"/>
        <w:jc w:val="both"/>
        <w:rPr>
          <w:i/>
          <w:sz w:val="28"/>
          <w:szCs w:val="28"/>
        </w:rPr>
      </w:pPr>
      <w:r w:rsidRPr="00CB2829">
        <w:rPr>
          <w:i/>
          <w:sz w:val="28"/>
          <w:szCs w:val="28"/>
        </w:rPr>
        <w:t>После заключения договора и оплаты курса, Вы можете приступать к изучению учебного материала.</w:t>
      </w:r>
    </w:p>
    <w:p w:rsidR="00CE4D7F" w:rsidRPr="009156DF" w:rsidRDefault="00CE4D7F" w:rsidP="00825F54">
      <w:pPr>
        <w:pStyle w:val="NormalWeb"/>
        <w:ind w:left="360"/>
        <w:jc w:val="both"/>
        <w:rPr>
          <w:b/>
          <w:sz w:val="28"/>
          <w:szCs w:val="28"/>
        </w:rPr>
      </w:pPr>
      <w:r w:rsidRPr="009156DF">
        <w:rPr>
          <w:b/>
          <w:sz w:val="28"/>
          <w:szCs w:val="28"/>
        </w:rPr>
        <w:t>ШАГ №3. Как начать обучение</w:t>
      </w:r>
      <w:r>
        <w:rPr>
          <w:b/>
          <w:sz w:val="28"/>
          <w:szCs w:val="28"/>
        </w:rPr>
        <w:t xml:space="preserve"> и пройти тестирование</w:t>
      </w:r>
      <w:r w:rsidRPr="009156DF">
        <w:rPr>
          <w:b/>
          <w:sz w:val="28"/>
          <w:szCs w:val="28"/>
        </w:rPr>
        <w:t>?</w:t>
      </w:r>
    </w:p>
    <w:p w:rsidR="00CE4D7F" w:rsidRPr="009156DF" w:rsidRDefault="00CE4D7F" w:rsidP="00CB2829">
      <w:pPr>
        <w:jc w:val="both"/>
        <w:rPr>
          <w:color w:val="1F1F1F"/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9156DF">
        <w:rPr>
          <w:sz w:val="28"/>
          <w:szCs w:val="28"/>
        </w:rPr>
        <w:t xml:space="preserve">На Вашу электронную почту будет отправлено письмо, в котором будут: </w:t>
      </w:r>
      <w:r w:rsidRPr="009156DF">
        <w:rPr>
          <w:sz w:val="28"/>
          <w:szCs w:val="28"/>
        </w:rPr>
        <w:br/>
        <w:t>логин и пароль для доступа на электронный курс, ссылка на электронный курс.</w:t>
      </w:r>
      <w:r w:rsidRPr="009156DF">
        <w:rPr>
          <w:color w:val="1F1F1F"/>
          <w:sz w:val="28"/>
          <w:szCs w:val="28"/>
        </w:rPr>
        <w:t xml:space="preserve"> </w:t>
      </w:r>
    </w:p>
    <w:p w:rsidR="00CE4D7F" w:rsidRPr="009156DF" w:rsidRDefault="00CE4D7F" w:rsidP="00CB2829">
      <w:pPr>
        <w:jc w:val="both"/>
        <w:rPr>
          <w:color w:val="1F1F1F"/>
          <w:sz w:val="28"/>
          <w:szCs w:val="28"/>
        </w:rPr>
      </w:pPr>
      <w:r>
        <w:rPr>
          <w:color w:val="1F1F1F"/>
          <w:sz w:val="28"/>
          <w:szCs w:val="28"/>
        </w:rPr>
        <w:t xml:space="preserve">     </w:t>
      </w:r>
      <w:r w:rsidRPr="009156DF">
        <w:rPr>
          <w:color w:val="1F1F1F"/>
          <w:sz w:val="28"/>
          <w:szCs w:val="28"/>
        </w:rPr>
        <w:t xml:space="preserve">После освоения всей учебной программы необходимо приступить к итоговому тестированию. </w:t>
      </w:r>
    </w:p>
    <w:p w:rsidR="00CE4D7F" w:rsidRPr="009156DF" w:rsidRDefault="00CE4D7F" w:rsidP="00CB2829">
      <w:pPr>
        <w:jc w:val="both"/>
        <w:rPr>
          <w:color w:val="1F1F1F"/>
          <w:sz w:val="28"/>
          <w:szCs w:val="28"/>
        </w:rPr>
      </w:pPr>
      <w:r>
        <w:rPr>
          <w:color w:val="1F1F1F"/>
          <w:sz w:val="28"/>
          <w:szCs w:val="28"/>
        </w:rPr>
        <w:t xml:space="preserve">      </w:t>
      </w:r>
      <w:r w:rsidRPr="009156DF">
        <w:rPr>
          <w:color w:val="1F1F1F"/>
          <w:sz w:val="28"/>
          <w:szCs w:val="28"/>
        </w:rPr>
        <w:t xml:space="preserve">При успешном результате тестирования (положительный результат – не менее 70% правильных ответов) в личном кабинете специалиста на портале НМО будет внесен результат обучения в статусе «Успешно завершен». </w:t>
      </w:r>
    </w:p>
    <w:p w:rsidR="00CE4D7F" w:rsidRPr="009156DF" w:rsidRDefault="00CE4D7F" w:rsidP="00CB2829">
      <w:pPr>
        <w:jc w:val="both"/>
        <w:rPr>
          <w:sz w:val="28"/>
          <w:szCs w:val="28"/>
        </w:rPr>
      </w:pPr>
      <w:r>
        <w:rPr>
          <w:color w:val="1F1F1F"/>
          <w:sz w:val="28"/>
          <w:szCs w:val="28"/>
        </w:rPr>
        <w:t xml:space="preserve">   </w:t>
      </w:r>
    </w:p>
    <w:p w:rsidR="00CE4D7F" w:rsidRPr="00AC7415" w:rsidRDefault="00CE4D7F" w:rsidP="00825F54">
      <w:pPr>
        <w:rPr>
          <w:sz w:val="28"/>
          <w:szCs w:val="28"/>
        </w:rPr>
      </w:pPr>
      <w:r w:rsidRPr="00AC7415">
        <w:rPr>
          <w:sz w:val="28"/>
          <w:szCs w:val="28"/>
        </w:rPr>
        <w:t>Техническая поддержка:  Донская Светлана Юрьевна 89516388005</w:t>
      </w:r>
    </w:p>
    <w:p w:rsidR="00CE4D7F" w:rsidRPr="00AC7415" w:rsidRDefault="00CE4D7F" w:rsidP="00825F54">
      <w:pPr>
        <w:rPr>
          <w:sz w:val="28"/>
          <w:szCs w:val="28"/>
        </w:rPr>
      </w:pPr>
      <w:r w:rsidRPr="00AC7415">
        <w:rPr>
          <w:sz w:val="28"/>
          <w:szCs w:val="28"/>
        </w:rPr>
        <w:t>Долгоржапов Баир Баторович  89025640661</w:t>
      </w:r>
    </w:p>
    <w:p w:rsidR="00CE4D7F" w:rsidRPr="00AC7415" w:rsidRDefault="00CE4D7F" w:rsidP="00825F54">
      <w:pPr>
        <w:rPr>
          <w:sz w:val="28"/>
          <w:szCs w:val="28"/>
        </w:rPr>
      </w:pPr>
      <w:r w:rsidRPr="00AC7415">
        <w:rPr>
          <w:sz w:val="28"/>
          <w:szCs w:val="28"/>
        </w:rPr>
        <w:t xml:space="preserve"> </w:t>
      </w:r>
    </w:p>
    <w:p w:rsidR="00CE4D7F" w:rsidRPr="00AC7415" w:rsidRDefault="00CE4D7F" w:rsidP="00825F54">
      <w:pPr>
        <w:rPr>
          <w:b/>
          <w:sz w:val="28"/>
          <w:szCs w:val="28"/>
        </w:rPr>
      </w:pPr>
      <w:r w:rsidRPr="00AC7415">
        <w:rPr>
          <w:b/>
          <w:sz w:val="28"/>
          <w:szCs w:val="28"/>
        </w:rPr>
        <w:t xml:space="preserve">ШАГ№ 4. Получение удостоверения. </w:t>
      </w:r>
    </w:p>
    <w:p w:rsidR="00CE4D7F" w:rsidRPr="00AC7415" w:rsidRDefault="00CE4D7F" w:rsidP="00AC7415">
      <w:pPr>
        <w:pStyle w:val="NormalWeb"/>
        <w:contextualSpacing/>
        <w:jc w:val="both"/>
        <w:rPr>
          <w:sz w:val="28"/>
          <w:szCs w:val="28"/>
        </w:rPr>
      </w:pPr>
      <w:r w:rsidRPr="00AC7415">
        <w:rPr>
          <w:sz w:val="28"/>
          <w:szCs w:val="28"/>
        </w:rPr>
        <w:t>- Удостоверение о повышении квалификации специалистам медицинских организаций Р</w:t>
      </w:r>
      <w:r>
        <w:rPr>
          <w:sz w:val="28"/>
          <w:szCs w:val="28"/>
        </w:rPr>
        <w:t xml:space="preserve">еспублики </w:t>
      </w:r>
      <w:r w:rsidRPr="00AC7415">
        <w:rPr>
          <w:sz w:val="28"/>
          <w:szCs w:val="28"/>
        </w:rPr>
        <w:t>Б</w:t>
      </w:r>
      <w:r>
        <w:rPr>
          <w:sz w:val="28"/>
          <w:szCs w:val="28"/>
        </w:rPr>
        <w:t>урятия</w:t>
      </w:r>
      <w:r w:rsidRPr="00AC7415">
        <w:rPr>
          <w:sz w:val="28"/>
          <w:szCs w:val="28"/>
        </w:rPr>
        <w:t xml:space="preserve"> будут высылаться централизованно в отдел кадров медицинских организаций.</w:t>
      </w:r>
    </w:p>
    <w:p w:rsidR="00CE4D7F" w:rsidRPr="00CB2829" w:rsidRDefault="00CE4D7F" w:rsidP="00AC7415">
      <w:pPr>
        <w:pStyle w:val="NormalWeb"/>
        <w:jc w:val="both"/>
        <w:rPr>
          <w:sz w:val="28"/>
          <w:szCs w:val="28"/>
        </w:rPr>
      </w:pPr>
      <w:r>
        <w:rPr>
          <w:sz w:val="28"/>
          <w:szCs w:val="28"/>
        </w:rPr>
        <w:t>- Специалисты</w:t>
      </w:r>
      <w:r w:rsidRPr="00AC7415">
        <w:rPr>
          <w:sz w:val="28"/>
          <w:szCs w:val="28"/>
        </w:rPr>
        <w:t xml:space="preserve"> </w:t>
      </w:r>
      <w:r w:rsidRPr="00AC7415">
        <w:rPr>
          <w:i/>
          <w:sz w:val="28"/>
          <w:szCs w:val="28"/>
        </w:rPr>
        <w:t>других регионов и лица, временно неработающи</w:t>
      </w:r>
      <w:r>
        <w:rPr>
          <w:i/>
          <w:sz w:val="28"/>
          <w:szCs w:val="28"/>
        </w:rPr>
        <w:t xml:space="preserve">е </w:t>
      </w:r>
      <w:r w:rsidRPr="00AC7415">
        <w:rPr>
          <w:sz w:val="28"/>
          <w:szCs w:val="28"/>
        </w:rPr>
        <w:t xml:space="preserve">получат удостоверения на </w:t>
      </w:r>
      <w:r>
        <w:rPr>
          <w:sz w:val="28"/>
          <w:szCs w:val="28"/>
        </w:rPr>
        <w:t xml:space="preserve">свой </w:t>
      </w:r>
      <w:r w:rsidRPr="00AC7415">
        <w:rPr>
          <w:sz w:val="28"/>
          <w:szCs w:val="28"/>
        </w:rPr>
        <w:t>почтовый адрес</w:t>
      </w:r>
      <w:r>
        <w:rPr>
          <w:sz w:val="28"/>
          <w:szCs w:val="28"/>
        </w:rPr>
        <w:t xml:space="preserve">. Адрес </w:t>
      </w:r>
      <w:r w:rsidRPr="00AC7415">
        <w:rPr>
          <w:sz w:val="28"/>
          <w:szCs w:val="28"/>
        </w:rPr>
        <w:t xml:space="preserve">нужно </w:t>
      </w:r>
      <w:r>
        <w:rPr>
          <w:sz w:val="28"/>
          <w:szCs w:val="28"/>
        </w:rPr>
        <w:t>(Обязательно:  указать почтовый индекс)</w:t>
      </w:r>
      <w:r w:rsidRPr="00AC7415">
        <w:rPr>
          <w:sz w:val="28"/>
          <w:szCs w:val="28"/>
        </w:rPr>
        <w:t xml:space="preserve"> отправить</w:t>
      </w:r>
      <w:r>
        <w:rPr>
          <w:sz w:val="28"/>
          <w:szCs w:val="28"/>
        </w:rPr>
        <w:t xml:space="preserve"> на электронный адрес  </w:t>
      </w:r>
      <w:hyperlink r:id="rId21" w:history="1">
        <w:r w:rsidRPr="002A7C9D">
          <w:rPr>
            <w:rStyle w:val="Hyperlink"/>
            <w:sz w:val="28"/>
            <w:szCs w:val="28"/>
            <w:lang w:val="en-US"/>
          </w:rPr>
          <w:t>covid</w:t>
        </w:r>
        <w:r w:rsidRPr="002A7C9D">
          <w:rPr>
            <w:rStyle w:val="Hyperlink"/>
            <w:sz w:val="28"/>
            <w:szCs w:val="28"/>
          </w:rPr>
          <w:t>.</w:t>
        </w:r>
        <w:r w:rsidRPr="002A7C9D">
          <w:rPr>
            <w:rStyle w:val="Hyperlink"/>
            <w:sz w:val="28"/>
            <w:szCs w:val="28"/>
            <w:lang w:val="en-US"/>
          </w:rPr>
          <w:t>mms</w:t>
        </w:r>
        <w:r w:rsidRPr="002A7C9D">
          <w:rPr>
            <w:rStyle w:val="Hyperlink"/>
            <w:sz w:val="28"/>
            <w:szCs w:val="28"/>
          </w:rPr>
          <w:t>@</w:t>
        </w:r>
        <w:r w:rsidRPr="002A7C9D">
          <w:rPr>
            <w:rStyle w:val="Hyperlink"/>
            <w:sz w:val="28"/>
            <w:szCs w:val="28"/>
            <w:lang w:val="en-US"/>
          </w:rPr>
          <w:t>mail</w:t>
        </w:r>
        <w:r w:rsidRPr="002A7C9D">
          <w:rPr>
            <w:rStyle w:val="Hyperlink"/>
            <w:sz w:val="28"/>
            <w:szCs w:val="28"/>
          </w:rPr>
          <w:t>.</w:t>
        </w:r>
        <w:r w:rsidRPr="002A7C9D">
          <w:rPr>
            <w:rStyle w:val="Hyperlink"/>
            <w:sz w:val="28"/>
            <w:szCs w:val="28"/>
            <w:lang w:val="en-US"/>
          </w:rPr>
          <w:t>ru</w:t>
        </w:r>
      </w:hyperlink>
      <w:r>
        <w:rPr>
          <w:sz w:val="28"/>
          <w:szCs w:val="28"/>
        </w:rPr>
        <w:t>.</w:t>
      </w:r>
    </w:p>
    <w:p w:rsidR="00CE4D7F" w:rsidRDefault="00CE4D7F" w:rsidP="00AC7415">
      <w:pPr>
        <w:pStyle w:val="NormalWeb"/>
        <w:jc w:val="both"/>
        <w:rPr>
          <w:sz w:val="28"/>
          <w:szCs w:val="28"/>
        </w:rPr>
      </w:pPr>
      <w:r>
        <w:rPr>
          <w:sz w:val="28"/>
          <w:szCs w:val="28"/>
        </w:rPr>
        <w:t>Выписка удостоверений: Ербаева Лариса Владимировна 89148488618</w:t>
      </w:r>
    </w:p>
    <w:p w:rsidR="00CE4D7F" w:rsidRPr="00CB2829" w:rsidRDefault="00CE4D7F" w:rsidP="00AC7415">
      <w:pPr>
        <w:pStyle w:val="NormalWeb"/>
        <w:jc w:val="both"/>
        <w:rPr>
          <w:sz w:val="28"/>
          <w:szCs w:val="28"/>
        </w:rPr>
      </w:pPr>
    </w:p>
    <w:p w:rsidR="00CE4D7F" w:rsidRDefault="00CE4D7F" w:rsidP="00AC7415">
      <w:pPr>
        <w:rPr>
          <w:sz w:val="28"/>
          <w:szCs w:val="28"/>
        </w:rPr>
      </w:pPr>
      <w:r>
        <w:rPr>
          <w:sz w:val="28"/>
          <w:szCs w:val="28"/>
        </w:rPr>
        <w:t xml:space="preserve">    По дополнительным вопросам (по учебным материалам,  в случае неудовлетворительного тестирования после 3 попыток, если не получили удостоверение и др. </w:t>
      </w:r>
      <w:bookmarkStart w:id="0" w:name="_GoBack"/>
      <w:bookmarkEnd w:id="0"/>
      <w:r>
        <w:rPr>
          <w:sz w:val="28"/>
          <w:szCs w:val="28"/>
        </w:rPr>
        <w:t xml:space="preserve">) обращаться: </w:t>
      </w:r>
    </w:p>
    <w:p w:rsidR="00CE4D7F" w:rsidRDefault="00CE4D7F" w:rsidP="00AC7415">
      <w:pPr>
        <w:rPr>
          <w:sz w:val="28"/>
          <w:szCs w:val="28"/>
        </w:rPr>
      </w:pPr>
    </w:p>
    <w:p w:rsidR="00CE4D7F" w:rsidRDefault="00CE4D7F" w:rsidP="00AC7415">
      <w:pPr>
        <w:rPr>
          <w:sz w:val="28"/>
          <w:szCs w:val="28"/>
        </w:rPr>
      </w:pPr>
      <w:r>
        <w:rPr>
          <w:sz w:val="28"/>
          <w:szCs w:val="28"/>
        </w:rPr>
        <w:t xml:space="preserve">куратор цикла Доржиева Дарима Дамбаевна  </w:t>
      </w:r>
    </w:p>
    <w:p w:rsidR="00CE4D7F" w:rsidRDefault="00CE4D7F" w:rsidP="00AC7415">
      <w:pPr>
        <w:rPr>
          <w:sz w:val="28"/>
          <w:szCs w:val="28"/>
        </w:rPr>
      </w:pPr>
      <w:r>
        <w:rPr>
          <w:sz w:val="28"/>
          <w:szCs w:val="28"/>
        </w:rPr>
        <w:t>89021615470</w:t>
      </w:r>
    </w:p>
    <w:p w:rsidR="00CE4D7F" w:rsidRPr="00AC7415" w:rsidRDefault="00CE4D7F" w:rsidP="00AC7415">
      <w:pPr>
        <w:rPr>
          <w:sz w:val="28"/>
          <w:szCs w:val="28"/>
        </w:rPr>
      </w:pPr>
      <w:r>
        <w:rPr>
          <w:sz w:val="28"/>
          <w:szCs w:val="28"/>
        </w:rPr>
        <w:t>89146300207</w:t>
      </w:r>
    </w:p>
    <w:p w:rsidR="00CE4D7F" w:rsidRPr="00AC7415" w:rsidRDefault="00CE4D7F" w:rsidP="00825F54">
      <w:pPr>
        <w:jc w:val="both"/>
        <w:rPr>
          <w:sz w:val="28"/>
          <w:szCs w:val="28"/>
        </w:rPr>
      </w:pPr>
    </w:p>
    <w:p w:rsidR="00CE4D7F" w:rsidRPr="00AC7415" w:rsidRDefault="00CE4D7F">
      <w:pPr>
        <w:rPr>
          <w:sz w:val="28"/>
          <w:szCs w:val="28"/>
        </w:rPr>
      </w:pPr>
    </w:p>
    <w:p w:rsidR="00CE4D7F" w:rsidRDefault="00CE4D7F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sectPr w:rsidR="00CE4D7F" w:rsidSect="008804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71835"/>
    <w:rsid w:val="00090060"/>
    <w:rsid w:val="000D0B64"/>
    <w:rsid w:val="00104D09"/>
    <w:rsid w:val="00192AED"/>
    <w:rsid w:val="00231F73"/>
    <w:rsid w:val="00271835"/>
    <w:rsid w:val="002A7C9D"/>
    <w:rsid w:val="002D66B8"/>
    <w:rsid w:val="002F24B0"/>
    <w:rsid w:val="0032441F"/>
    <w:rsid w:val="003A06BD"/>
    <w:rsid w:val="00412589"/>
    <w:rsid w:val="00513A39"/>
    <w:rsid w:val="00531368"/>
    <w:rsid w:val="00653A2F"/>
    <w:rsid w:val="006F56E8"/>
    <w:rsid w:val="0072029B"/>
    <w:rsid w:val="00733121"/>
    <w:rsid w:val="007D16A5"/>
    <w:rsid w:val="007F5F3F"/>
    <w:rsid w:val="00820DB5"/>
    <w:rsid w:val="00820EE6"/>
    <w:rsid w:val="00821C35"/>
    <w:rsid w:val="00825F54"/>
    <w:rsid w:val="00853B0C"/>
    <w:rsid w:val="00880491"/>
    <w:rsid w:val="00886E76"/>
    <w:rsid w:val="008A2456"/>
    <w:rsid w:val="008C355F"/>
    <w:rsid w:val="009156DF"/>
    <w:rsid w:val="00945217"/>
    <w:rsid w:val="009A6C90"/>
    <w:rsid w:val="00A90663"/>
    <w:rsid w:val="00AC7415"/>
    <w:rsid w:val="00BB7704"/>
    <w:rsid w:val="00BD7BCB"/>
    <w:rsid w:val="00CB0D0C"/>
    <w:rsid w:val="00CB2829"/>
    <w:rsid w:val="00CE4D7F"/>
    <w:rsid w:val="00DA61F4"/>
    <w:rsid w:val="00DC16A1"/>
    <w:rsid w:val="00DE3152"/>
    <w:rsid w:val="00DF7EBA"/>
    <w:rsid w:val="00EB2D49"/>
    <w:rsid w:val="00F2139C"/>
    <w:rsid w:val="00F23A4C"/>
    <w:rsid w:val="00F265DB"/>
    <w:rsid w:val="00F95E05"/>
    <w:rsid w:val="00FB3AB2"/>
    <w:rsid w:val="00FC496D"/>
    <w:rsid w:val="00FD5469"/>
    <w:rsid w:val="00FE5B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1835"/>
    <w:rPr>
      <w:rFonts w:ascii="Times New Roman" w:hAnsi="Times New Roman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DC16A1"/>
    <w:pPr>
      <w:spacing w:before="100" w:beforeAutospacing="1" w:after="100" w:afterAutospacing="1"/>
    </w:pPr>
    <w:rPr>
      <w:sz w:val="24"/>
      <w:szCs w:val="24"/>
    </w:rPr>
  </w:style>
  <w:style w:type="character" w:styleId="Hyperlink">
    <w:name w:val="Hyperlink"/>
    <w:basedOn w:val="DefaultParagraphFont"/>
    <w:uiPriority w:val="99"/>
    <w:rsid w:val="00DC16A1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8300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00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http://rbmed03.ru/wp-content/uploads/2020/04/%D0%B0%D0%BA%D1%82-%D0%B2%D1%8B%D0%BF%D0%BE%D0%BB%D0%BD.%D1%80%D0%B0%D0%B1%D0%BE%D1%82-%D1%81-%D1%8E%D1%80.%D0%BB..doc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mailto:covid.mms@mail.ru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http://rbmed03.ru/wp-content/uploads/2020/04/%D0%94%D0%BE%D0%B3%D0%BE%D0%B2%D0%BE%D1%80-%D0%A1%D0%9C%D0%A0-%D0%AE%D0%A0-%D0%9B%D0%98%D0%A6%D0%90.doc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rbmed03.ru/wp-content/uploads/2020/04/%D0%B0%D0%BA%D1%82-%D0%B2%D1%8B%D0%BF%D0%BE%D0%BB%D0%BD.%D1%80%D0%B0%D0%B1%D0%BE%D1%82-%D1%84%D0%B8%D0%B7.%D0%BB..doc" TargetMode="External"/><Relationship Id="rId20" Type="http://schemas.openxmlformats.org/officeDocument/2006/relationships/hyperlink" Target="mailto:covid.mms@mail.ru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hyperlink" Target="http://rbmed03.ru/wp-content/uploads/2020/04/%D0%94%D0%BE%D0%B3%D0%BE%D0%B2%D0%BE%D1%80-%D0%A1%D0%9C%D0%A0-%D0%A4%D0%98%D0%97-%D0%9B%D0%98%D0%A6%D0%90.doc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hyperlink" Target="mailto:covid.mms@mail.ru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hyperlink" Target="http://rbmed03.ru/wp-content/uploads/2020/05/%D0%A1%D0%BE%D0%B3%D0%BB%D0%B0%D1%81%D0%B8%D0%B5-%D0%BD%D0%B0-%D0%BE%D0%B1%D1%80%D0%B0%D0%B1%D0%BE%D1%82%D0%BA%D1%83-%D0%BF%D0%B5%D1%80%D1%81%D0%BE%D0%BD%D0%B0%D0%BB%D1%8C%D0%BD%D1%8B%D1%85-%D0%B4%D0%B0%D0%BD%D0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109</TotalTime>
  <Pages>6</Pages>
  <Words>666</Words>
  <Characters>3798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Преподаватель</dc:creator>
  <cp:keywords/>
  <dc:description/>
  <cp:lastModifiedBy>Servercit</cp:lastModifiedBy>
  <cp:revision>22</cp:revision>
  <dcterms:created xsi:type="dcterms:W3CDTF">2020-05-20T05:52:00Z</dcterms:created>
  <dcterms:modified xsi:type="dcterms:W3CDTF">2020-05-25T07:07:00Z</dcterms:modified>
</cp:coreProperties>
</file>